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3C4" w:rsidRDefault="00AA73C4" w:rsidP="00A2035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КАК ПОДНЯТЬ МИЛЛИОН</w:t>
      </w:r>
    </w:p>
    <w:p w:rsidR="00AA73C4" w:rsidRDefault="00AA73C4" w:rsidP="00A20359">
      <w:pPr>
        <w:jc w:val="center"/>
        <w:rPr>
          <w:b/>
          <w:bCs/>
          <w:sz w:val="36"/>
          <w:szCs w:val="36"/>
        </w:rPr>
      </w:pPr>
      <w:r w:rsidRPr="003468EA">
        <w:rPr>
          <w:b/>
          <w:bCs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.75pt;height:306pt;visibility:visible">
            <v:imagedata r:id="rId5" o:title=""/>
          </v:shape>
        </w:pic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Режиссер Клим Шипенко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Оператор-постановщик Борис Литовченко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>
        <w:rPr>
          <w:sz w:val="20"/>
          <w:szCs w:val="20"/>
        </w:rPr>
        <w:t>А</w:t>
      </w:r>
      <w:r w:rsidRPr="00337985">
        <w:rPr>
          <w:sz w:val="20"/>
          <w:szCs w:val="20"/>
        </w:rPr>
        <w:t>втор</w:t>
      </w:r>
      <w:r>
        <w:rPr>
          <w:sz w:val="20"/>
          <w:szCs w:val="20"/>
        </w:rPr>
        <w:t>ы</w:t>
      </w:r>
      <w:r w:rsidRPr="00337985">
        <w:rPr>
          <w:sz w:val="20"/>
          <w:szCs w:val="20"/>
        </w:rPr>
        <w:t xml:space="preserve"> сценария Алексей Онищенко, Клим Шипенко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 xml:space="preserve">По мотивам повести Дмитрия Шахова "Исповедь </w:t>
      </w:r>
      <w:r w:rsidRPr="00BB1EFE">
        <w:rPr>
          <w:sz w:val="20"/>
          <w:szCs w:val="20"/>
        </w:rPr>
        <w:t>Z@drota</w:t>
      </w:r>
      <w:r w:rsidRPr="00337985">
        <w:rPr>
          <w:sz w:val="20"/>
          <w:szCs w:val="20"/>
        </w:rPr>
        <w:t>"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Композитор Николай Ростов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Художник-постановщик Ася Давыдова</w:t>
      </w:r>
    </w:p>
    <w:p w:rsidR="00AA73C4" w:rsidRPr="00337985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Продюсеры: Дмитрий Голубничий, Ольга Третьякова, Арсен Меликян</w:t>
      </w:r>
    </w:p>
    <w:p w:rsidR="00AA73C4" w:rsidRPr="00D16867" w:rsidRDefault="00AA73C4" w:rsidP="00A20359">
      <w:pPr>
        <w:jc w:val="center"/>
        <w:rPr>
          <w:sz w:val="20"/>
          <w:szCs w:val="20"/>
        </w:rPr>
      </w:pPr>
      <w:r w:rsidRPr="00D16867">
        <w:rPr>
          <w:sz w:val="20"/>
          <w:szCs w:val="20"/>
        </w:rPr>
        <w:t>Генеральный продюсер Рубен Дишдишян</w:t>
      </w:r>
    </w:p>
    <w:p w:rsidR="00AA73C4" w:rsidRPr="00D16867" w:rsidRDefault="00AA73C4" w:rsidP="00A20359">
      <w:pPr>
        <w:jc w:val="center"/>
        <w:rPr>
          <w:sz w:val="20"/>
          <w:szCs w:val="20"/>
        </w:rPr>
      </w:pPr>
      <w:r w:rsidRPr="00337985">
        <w:rPr>
          <w:sz w:val="20"/>
          <w:szCs w:val="20"/>
        </w:rPr>
        <w:t>В ролях: Вик</w:t>
      </w:r>
      <w:r>
        <w:rPr>
          <w:sz w:val="20"/>
          <w:szCs w:val="20"/>
        </w:rPr>
        <w:t>тор Грудев, Дмитрий Калязин, Софья</w:t>
      </w:r>
      <w:r w:rsidRPr="00337985">
        <w:rPr>
          <w:sz w:val="20"/>
          <w:szCs w:val="20"/>
        </w:rPr>
        <w:t xml:space="preserve"> Карпунина, Анастасия Акатова, Виталий Кищенко, Александр Сам</w:t>
      </w:r>
      <w:r>
        <w:rPr>
          <w:sz w:val="20"/>
          <w:szCs w:val="20"/>
        </w:rPr>
        <w:t>ойленко, Любовь Толкалина, Нико</w:t>
      </w:r>
      <w:r w:rsidRPr="00337985">
        <w:rPr>
          <w:sz w:val="20"/>
          <w:szCs w:val="20"/>
        </w:rPr>
        <w:t>лай Амосов, Лидия Байрашевская, Михаил Бабичев, Михаил Довженко, Максим Дрозд, Михаил Ефремов</w:t>
      </w:r>
    </w:p>
    <w:p w:rsidR="00AA73C4" w:rsidRPr="0057675A" w:rsidRDefault="00AA73C4" w:rsidP="00486004">
      <w:pPr>
        <w:jc w:val="both"/>
      </w:pPr>
      <w:r w:rsidRPr="00C91E0E">
        <w:t>Смешная и драматичная, ироничная и горькая драма по мотивам интернет-хита, повести Дмитрия Шахова «Исповедь</w:t>
      </w:r>
      <w:r>
        <w:t xml:space="preserve"> </w:t>
      </w:r>
      <w:r w:rsidRPr="00BB1EFE">
        <w:rPr>
          <w:sz w:val="20"/>
          <w:szCs w:val="20"/>
        </w:rPr>
        <w:t>Z@drota</w:t>
      </w:r>
      <w:r w:rsidRPr="00C91E0E">
        <w:t>». История</w:t>
      </w:r>
      <w:r w:rsidRPr="002C2813">
        <w:t xml:space="preserve"> создания бизнес-империи с нуля двумя друзьями, талантливыми молодыми программистами-провинциалами. Для начала неплохо заработав на порносайтах, они с молодым задором решили расширить дело. Вышли за пределы виртуальной реальности на просторы реальной жизни, начали торговать компьютерами. И по полной программе ознакомились с современной действительностью в лице ее главных действующих лиц – чиновников, олигархов, бандитов, журналистов. А заодно усвоили, что такое дружба, любовь, страх, предательств</w:t>
      </w:r>
      <w:r>
        <w:t>о и соблазн очень больших денег.</w:t>
      </w:r>
      <w:r w:rsidRPr="002C2813">
        <w:t xml:space="preserve"> Русский планшетник, носящий гордое название «е-бук» разделил их жизнь на «до» и «после»</w:t>
      </w:r>
      <w:r>
        <w:t>…</w:t>
      </w:r>
    </w:p>
    <w:p w:rsidR="00AA73C4" w:rsidRPr="00A20359" w:rsidRDefault="00AA73C4" w:rsidP="00A20359">
      <w:pPr>
        <w:jc w:val="center"/>
      </w:pPr>
    </w:p>
    <w:p w:rsidR="00AA73C4" w:rsidRPr="00A20359" w:rsidRDefault="00AA73C4" w:rsidP="00A20359">
      <w:pPr>
        <w:jc w:val="center"/>
        <w:rPr>
          <w:b/>
          <w:bCs/>
        </w:rPr>
      </w:pPr>
    </w:p>
    <w:p w:rsidR="00AA73C4" w:rsidRPr="00461C5C" w:rsidRDefault="00AA73C4" w:rsidP="001D59F1">
      <w:pPr>
        <w:rPr>
          <w:b/>
          <w:bCs/>
          <w:sz w:val="28"/>
          <w:szCs w:val="28"/>
        </w:rPr>
      </w:pPr>
      <w:r w:rsidRPr="00461C5C">
        <w:rPr>
          <w:b/>
          <w:bCs/>
          <w:sz w:val="28"/>
          <w:szCs w:val="28"/>
        </w:rPr>
        <w:t>Клим ШИПЕНКО</w:t>
      </w:r>
      <w:r>
        <w:rPr>
          <w:noProof/>
          <w:lang w:eastAsia="ru-RU"/>
        </w:rPr>
        <w:pict>
          <v:shape id="Рисунок 7" o:spid="_x0000_s1026" type="#_x0000_t75" style="position:absolute;margin-left:239.7pt;margin-top:.35pt;width:227.55pt;height:292.35pt;z-index:251659776;visibility:visible;mso-position-horizontal-relative:text;mso-position-vertical-relative:text">
            <v:imagedata r:id="rId6" o:title=""/>
            <w10:wrap type="square"/>
          </v:shape>
        </w:pict>
      </w:r>
    </w:p>
    <w:p w:rsidR="00AA73C4" w:rsidRPr="00461C5C" w:rsidRDefault="00AA73C4" w:rsidP="00D132DD">
      <w:pPr>
        <w:jc w:val="center"/>
        <w:rPr>
          <w:b/>
          <w:bCs/>
          <w:i/>
          <w:iCs/>
        </w:rPr>
      </w:pPr>
      <w:r w:rsidRPr="00461C5C">
        <w:rPr>
          <w:b/>
          <w:bCs/>
          <w:i/>
          <w:iCs/>
        </w:rPr>
        <w:t>История проекта</w:t>
      </w:r>
    </w:p>
    <w:p w:rsidR="00AA73C4" w:rsidRPr="008445BD" w:rsidRDefault="00AA73C4" w:rsidP="00A64A5F">
      <w:r w:rsidRPr="008445BD">
        <w:t xml:space="preserve">Идея снять фильм принадлежит </w:t>
      </w:r>
      <w:r>
        <w:t>продюсеру «Марс Медиа»</w:t>
      </w:r>
      <w:r w:rsidRPr="008445BD">
        <w:t xml:space="preserve"> Рубену Дишдишяну. Ему в свое время п</w:t>
      </w:r>
      <w:r>
        <w:t>орекомендовали книгу «Исповедь</w:t>
      </w:r>
      <w:r w:rsidRPr="00BB1EFE">
        <w:rPr>
          <w:sz w:val="20"/>
          <w:szCs w:val="20"/>
        </w:rPr>
        <w:t xml:space="preserve"> Z@drota</w:t>
      </w:r>
      <w:r>
        <w:t>»</w:t>
      </w:r>
      <w:r w:rsidRPr="008445BD">
        <w:t>, которая пользовалась и сейчас поль</w:t>
      </w:r>
      <w:r>
        <w:t>зуется большой популярностью в и</w:t>
      </w:r>
      <w:r w:rsidRPr="008445BD">
        <w:t>нтернете. Прочитав ее, он пригласил на вс</w:t>
      </w:r>
      <w:r>
        <w:t xml:space="preserve">тречу писателя Дмитрия Шахова и </w:t>
      </w:r>
      <w:r w:rsidRPr="008445BD">
        <w:t>купил права</w:t>
      </w:r>
      <w:r>
        <w:t xml:space="preserve"> на экранизацию. </w:t>
      </w:r>
    </w:p>
    <w:p w:rsidR="00AA73C4" w:rsidRPr="008445BD" w:rsidRDefault="00AA73C4" w:rsidP="00A64A5F">
      <w:r w:rsidRPr="008445BD">
        <w:t xml:space="preserve">Мне было интересно снять такое </w:t>
      </w:r>
      <w:r>
        <w:t>серьёзное кино, которое при</w:t>
      </w:r>
      <w:r w:rsidRPr="008445BD">
        <w:t xml:space="preserve">творяется молодёжной </w:t>
      </w:r>
      <w:r>
        <w:t>драмой</w:t>
      </w:r>
      <w:r w:rsidRPr="008445BD">
        <w:t xml:space="preserve">. </w:t>
      </w:r>
      <w:r>
        <w:t>В</w:t>
      </w:r>
      <w:r w:rsidRPr="008445BD">
        <w:t xml:space="preserve"> этой истории</w:t>
      </w:r>
      <w:r>
        <w:t xml:space="preserve"> меня </w:t>
      </w:r>
      <w:r w:rsidRPr="008445BD">
        <w:t xml:space="preserve">привлекла </w:t>
      </w:r>
      <w:r>
        <w:t>искренность</w:t>
      </w:r>
      <w:r w:rsidRPr="008445BD">
        <w:t xml:space="preserve"> повествования. </w:t>
      </w:r>
      <w:r>
        <w:t xml:space="preserve">Она </w:t>
      </w:r>
      <w:r w:rsidRPr="008445BD">
        <w:t xml:space="preserve">о честности с </w:t>
      </w:r>
      <w:r>
        <w:t xml:space="preserve">самим </w:t>
      </w:r>
      <w:r w:rsidRPr="008445BD">
        <w:t xml:space="preserve">собой, </w:t>
      </w:r>
      <w:r>
        <w:t xml:space="preserve">о </w:t>
      </w:r>
      <w:r w:rsidRPr="008445BD">
        <w:t>дружбе и любви</w:t>
      </w:r>
      <w:r>
        <w:t>,</w:t>
      </w:r>
      <w:r w:rsidRPr="008445BD">
        <w:t xml:space="preserve"> рассказанная через взрослеющих молодых ребят, ко</w:t>
      </w:r>
      <w:r>
        <w:t>торые ищут свое место в жизни. Это в</w:t>
      </w:r>
      <w:r w:rsidRPr="008445BD">
        <w:t>ечные вопросы</w:t>
      </w:r>
      <w:r>
        <w:t>,</w:t>
      </w:r>
      <w:r w:rsidRPr="008445BD">
        <w:t xml:space="preserve"> которые задают себе все</w:t>
      </w:r>
      <w:r>
        <w:t xml:space="preserve"> люди в тот или другой период </w:t>
      </w:r>
      <w:r w:rsidRPr="008445BD">
        <w:t>жизни</w:t>
      </w:r>
      <w:r>
        <w:t>,</w:t>
      </w:r>
      <w:r w:rsidRPr="008445BD">
        <w:t xml:space="preserve"> </w:t>
      </w:r>
      <w:r>
        <w:t>только помещенные</w:t>
      </w:r>
      <w:r w:rsidRPr="008445BD">
        <w:t xml:space="preserve"> в современный российский контекст. Чиновники, бандиты, журналисты, олигархи, волонтёры, пр</w:t>
      </w:r>
      <w:r>
        <w:t>едприниматели, компьютерщики – в</w:t>
      </w:r>
      <w:r w:rsidRPr="008445BD">
        <w:t xml:space="preserve">се в одной лодке.  </w:t>
      </w:r>
    </w:p>
    <w:p w:rsidR="00AA73C4" w:rsidRDefault="00AA73C4" w:rsidP="00A64A5F">
      <w:pPr>
        <w:rPr>
          <w:i/>
          <w:iCs/>
        </w:rPr>
      </w:pPr>
    </w:p>
    <w:p w:rsidR="00AA73C4" w:rsidRPr="00461C5C" w:rsidRDefault="00AA73C4" w:rsidP="00461C5C">
      <w:pPr>
        <w:jc w:val="center"/>
        <w:rPr>
          <w:b/>
          <w:bCs/>
          <w:i/>
          <w:iCs/>
        </w:rPr>
      </w:pPr>
      <w:r w:rsidRPr="00461C5C">
        <w:rPr>
          <w:b/>
          <w:bCs/>
          <w:i/>
          <w:iCs/>
        </w:rPr>
        <w:t>Сценарий</w:t>
      </w:r>
    </w:p>
    <w:p w:rsidR="00AA73C4" w:rsidRDefault="00AA73C4" w:rsidP="00BC3A8E">
      <w:r>
        <w:t>Д</w:t>
      </w:r>
      <w:r w:rsidRPr="006B4925">
        <w:t>ля меня</w:t>
      </w:r>
      <w:r>
        <w:t xml:space="preserve"> было важно сохранить дух повести «Исповедь </w:t>
      </w:r>
      <w:r w:rsidRPr="00BB1EFE">
        <w:rPr>
          <w:sz w:val="20"/>
          <w:szCs w:val="20"/>
        </w:rPr>
        <w:t>Z@drota</w:t>
      </w:r>
      <w:r>
        <w:t>»</w:t>
      </w:r>
      <w:r w:rsidRPr="006B4925">
        <w:t>.</w:t>
      </w:r>
      <w:r>
        <w:t xml:space="preserve"> Работа над сценарием шла долго: книга менялась сильно, поскольку в ней повествование шло от первого лица с</w:t>
      </w:r>
      <w:r w:rsidRPr="008445BD">
        <w:t xml:space="preserve"> м</w:t>
      </w:r>
      <w:r>
        <w:t xml:space="preserve">ножеством мыслей и комментариев, и требовалось </w:t>
      </w:r>
      <w:r w:rsidRPr="008445BD">
        <w:t>в</w:t>
      </w:r>
      <w:r>
        <w:t>ыстроить драматургию для кино, добавить персонажей</w:t>
      </w:r>
      <w:r w:rsidRPr="008445BD">
        <w:t xml:space="preserve">, комбинировать линии. </w:t>
      </w:r>
      <w:r>
        <w:t xml:space="preserve">Именно поэтому </w:t>
      </w:r>
      <w:r w:rsidRPr="006B4925">
        <w:t xml:space="preserve">фильм будет отличаться от </w:t>
      </w:r>
      <w:r>
        <w:t>первоисточника</w:t>
      </w:r>
      <w:r w:rsidRPr="006B4925">
        <w:t>.</w:t>
      </w:r>
      <w:r>
        <w:t xml:space="preserve"> Хотя закадровый голос остался</w:t>
      </w:r>
      <w:r w:rsidRPr="006B4925">
        <w:t xml:space="preserve">, но и он </w:t>
      </w:r>
      <w:r>
        <w:t>служит</w:t>
      </w:r>
      <w:r w:rsidRPr="006B4925">
        <w:t xml:space="preserve"> формой, а не</w:t>
      </w:r>
      <w:r>
        <w:t xml:space="preserve"> движущим мотором, как в книге. </w:t>
      </w:r>
      <w:r w:rsidRPr="006B4925">
        <w:t xml:space="preserve"> </w:t>
      </w:r>
    </w:p>
    <w:p w:rsidR="00AA73C4" w:rsidRDefault="00AA73C4" w:rsidP="00461C5C">
      <w:pPr>
        <w:rPr>
          <w:b/>
          <w:bCs/>
          <w:i/>
          <w:iCs/>
        </w:rPr>
      </w:pPr>
    </w:p>
    <w:p w:rsidR="00AA73C4" w:rsidRPr="00461C5C" w:rsidRDefault="00AA73C4" w:rsidP="00D132DD">
      <w:pPr>
        <w:jc w:val="center"/>
        <w:rPr>
          <w:b/>
          <w:bCs/>
          <w:i/>
          <w:iCs/>
        </w:rPr>
      </w:pPr>
      <w:r w:rsidRPr="00461C5C">
        <w:rPr>
          <w:b/>
          <w:bCs/>
          <w:i/>
          <w:iCs/>
        </w:rPr>
        <w:t>Кастинг</w:t>
      </w:r>
    </w:p>
    <w:p w:rsidR="00AA73C4" w:rsidRPr="006B4925" w:rsidRDefault="00AA73C4" w:rsidP="00A64A5F">
      <w:r>
        <w:t>Поиски а</w:t>
      </w:r>
      <w:r w:rsidRPr="008445BD">
        <w:t>ктёров</w:t>
      </w:r>
      <w:r>
        <w:t xml:space="preserve"> на главные роли</w:t>
      </w:r>
      <w:r w:rsidRPr="008445BD">
        <w:t xml:space="preserve"> </w:t>
      </w:r>
      <w:r>
        <w:t>продолжались несколько месяцев</w:t>
      </w:r>
      <w:r w:rsidRPr="008445BD">
        <w:t>.</w:t>
      </w:r>
      <w:r>
        <w:t xml:space="preserve"> Виктора Грудева я увидел на театральном фестивале </w:t>
      </w:r>
      <w:r w:rsidRPr="008E1F68">
        <w:t>в Ярославле</w:t>
      </w:r>
      <w:r>
        <w:t>, куда приехал в поисках новых лиц и талантов</w:t>
      </w:r>
      <w:r w:rsidRPr="008E1F68">
        <w:t xml:space="preserve">. </w:t>
      </w:r>
      <w:r>
        <w:t>Т</w:t>
      </w:r>
      <w:r w:rsidRPr="008E1F68">
        <w:t>ам было много интересных р</w:t>
      </w:r>
      <w:r>
        <w:t>ебят из разных городов России. Я</w:t>
      </w:r>
      <w:r w:rsidRPr="008E1F68">
        <w:t xml:space="preserve"> посмотрел несколько спекта</w:t>
      </w:r>
      <w:r>
        <w:t>клей, а последним</w:t>
      </w:r>
      <w:r w:rsidRPr="008E1F68">
        <w:t xml:space="preserve"> был</w:t>
      </w:r>
      <w:r>
        <w:t>а</w:t>
      </w:r>
      <w:r w:rsidRPr="008E1F68">
        <w:t xml:space="preserve"> «Чайка»</w:t>
      </w:r>
      <w:r>
        <w:t>, где</w:t>
      </w:r>
      <w:r w:rsidRPr="008E1F68">
        <w:t xml:space="preserve"> Витя играл Тр</w:t>
      </w:r>
      <w:r>
        <w:t>еплева. Он мне очень понравился, по своей органике</w:t>
      </w:r>
      <w:r w:rsidRPr="008445BD">
        <w:t xml:space="preserve"> напомнил Сашу Яценко</w:t>
      </w:r>
      <w:r>
        <w:t>,</w:t>
      </w:r>
      <w:r w:rsidRPr="008445BD">
        <w:t xml:space="preserve"> </w:t>
      </w:r>
      <w:r>
        <w:t>и я</w:t>
      </w:r>
      <w:r w:rsidRPr="008E1F68">
        <w:t xml:space="preserve"> вызвал его на пробы</w:t>
      </w:r>
      <w:r>
        <w:t xml:space="preserve"> в Москву</w:t>
      </w:r>
      <w:r w:rsidRPr="008445BD">
        <w:t xml:space="preserve">. </w:t>
      </w:r>
      <w:r>
        <w:t xml:space="preserve"> </w:t>
      </w:r>
      <w:r w:rsidRPr="008445BD">
        <w:t xml:space="preserve">Второго </w:t>
      </w:r>
      <w:r>
        <w:t>героя – Диму Калязина –</w:t>
      </w:r>
      <w:r w:rsidRPr="008445BD">
        <w:t xml:space="preserve"> нашли только за две недели до съемок. </w:t>
      </w:r>
      <w:r>
        <w:t>И для него, и для Вити роли в «Как поднять миллион</w:t>
      </w:r>
      <w:r w:rsidRPr="009B3812">
        <w:t>» стали дебютными в большом кино</w:t>
      </w:r>
      <w:r>
        <w:t>.  На роли тинейджеров  м</w:t>
      </w:r>
      <w:r w:rsidRPr="006B4925">
        <w:t xml:space="preserve">ы специально взяли </w:t>
      </w:r>
      <w:r>
        <w:t>ребят</w:t>
      </w:r>
      <w:r w:rsidRPr="006B4925">
        <w:t xml:space="preserve"> немного постарше, потому что они и артисты хорошие, и при </w:t>
      </w:r>
      <w:r>
        <w:t>этом достаточно молодо выглядят. А п</w:t>
      </w:r>
      <w:r w:rsidRPr="006B4925">
        <w:t>о ходу</w:t>
      </w:r>
      <w:r>
        <w:t xml:space="preserve"> действия герои взрослеют и</w:t>
      </w:r>
      <w:r w:rsidRPr="006B4925">
        <w:t xml:space="preserve"> уже </w:t>
      </w:r>
      <w:r>
        <w:t>выглядят</w:t>
      </w:r>
      <w:r w:rsidRPr="006B4925">
        <w:t xml:space="preserve"> на свой возраст</w:t>
      </w:r>
      <w:r>
        <w:t xml:space="preserve">. </w:t>
      </w:r>
    </w:p>
    <w:p w:rsidR="00AA73C4" w:rsidRDefault="00AA73C4" w:rsidP="008445BD">
      <w:pPr>
        <w:rPr>
          <w:i/>
          <w:iCs/>
        </w:rPr>
      </w:pPr>
    </w:p>
    <w:p w:rsidR="00AA73C4" w:rsidRPr="00461C5C" w:rsidRDefault="00AA73C4" w:rsidP="006570D8">
      <w:pPr>
        <w:jc w:val="center"/>
        <w:rPr>
          <w:b/>
          <w:bCs/>
          <w:i/>
          <w:iCs/>
        </w:rPr>
      </w:pPr>
      <w:r w:rsidRPr="00461C5C">
        <w:rPr>
          <w:b/>
          <w:bCs/>
          <w:i/>
          <w:iCs/>
        </w:rPr>
        <w:t>Авария</w:t>
      </w:r>
      <w:r>
        <w:rPr>
          <w:b/>
          <w:bCs/>
          <w:i/>
          <w:iCs/>
        </w:rPr>
        <w:t xml:space="preserve"> у Кремля</w:t>
      </w:r>
    </w:p>
    <w:p w:rsidR="00AA73C4" w:rsidRDefault="00AA73C4" w:rsidP="002A37F8">
      <w:r>
        <w:t xml:space="preserve">Одной из самых сложных в постановочном плане была сцена аварии на Софийской набережной, прямо </w:t>
      </w:r>
      <w:r w:rsidRPr="008445BD">
        <w:t xml:space="preserve">напротив Кремля. </w:t>
      </w:r>
      <w:r>
        <w:t xml:space="preserve">Пять камер, кран, три каскадера, семь </w:t>
      </w:r>
      <w:r w:rsidRPr="008445BD">
        <w:t>автомобилей</w:t>
      </w:r>
      <w:r>
        <w:t>, два из которых бились, а пять</w:t>
      </w:r>
      <w:r w:rsidRPr="008445BD">
        <w:t xml:space="preserve"> прое</w:t>
      </w:r>
      <w:r>
        <w:t>з</w:t>
      </w:r>
      <w:r w:rsidRPr="008445BD">
        <w:t xml:space="preserve">жали мимо. </w:t>
      </w:r>
      <w:r>
        <w:t>Машин-«дублеров»</w:t>
      </w:r>
      <w:r w:rsidRPr="008445BD">
        <w:t xml:space="preserve"> не было</w:t>
      </w:r>
      <w:r>
        <w:t>,</w:t>
      </w:r>
      <w:r w:rsidRPr="008445BD">
        <w:t xml:space="preserve"> поэтому </w:t>
      </w:r>
      <w:r>
        <w:t>предстояло всё снять</w:t>
      </w:r>
      <w:r w:rsidRPr="008445BD">
        <w:t xml:space="preserve"> с одного </w:t>
      </w:r>
      <w:r>
        <w:t>раза</w:t>
      </w:r>
      <w:r w:rsidRPr="008445BD">
        <w:t xml:space="preserve">. </w:t>
      </w:r>
    </w:p>
    <w:p w:rsidR="00AA73C4" w:rsidRDefault="00AA73C4" w:rsidP="002A37F8">
      <w:r>
        <w:t xml:space="preserve">На получение </w:t>
      </w:r>
      <w:r w:rsidRPr="008445BD">
        <w:t xml:space="preserve">разрешения </w:t>
      </w:r>
      <w:r>
        <w:t xml:space="preserve">у нас </w:t>
      </w:r>
      <w:r w:rsidRPr="008445BD">
        <w:t>ушло почти два месяца</w:t>
      </w:r>
      <w:r>
        <w:t xml:space="preserve"> – э</w:t>
      </w:r>
      <w:r w:rsidRPr="008445BD">
        <w:t>то важный объект, который позволяетс</w:t>
      </w:r>
      <w:r>
        <w:t xml:space="preserve">я снимать только с определенных планов. Поэтому </w:t>
      </w:r>
      <w:r w:rsidRPr="008445BD">
        <w:t xml:space="preserve">согласовывали </w:t>
      </w:r>
      <w:r>
        <w:t xml:space="preserve">съемки </w:t>
      </w:r>
      <w:r w:rsidRPr="008445BD">
        <w:t>со многим структурами г</w:t>
      </w:r>
      <w:r>
        <w:t>орода, в том числе с ГИБДД и ФСО, предоставляя раскадровки и с</w:t>
      </w:r>
      <w:r w:rsidRPr="008445BD">
        <w:t>хемы</w:t>
      </w:r>
      <w:r>
        <w:t xml:space="preserve">, </w:t>
      </w:r>
      <w:r w:rsidRPr="008445BD">
        <w:t xml:space="preserve">как будет </w:t>
      </w:r>
      <w:r>
        <w:t>решена</w:t>
      </w:r>
      <w:r w:rsidRPr="008445BD">
        <w:t xml:space="preserve"> эта сцена.</w:t>
      </w:r>
    </w:p>
    <w:p w:rsidR="00AA73C4" w:rsidRDefault="00AA73C4" w:rsidP="002A37F8"/>
    <w:p w:rsidR="00AA73C4" w:rsidRPr="00461C5C" w:rsidRDefault="00AA73C4" w:rsidP="004314D6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Про и</w:t>
      </w:r>
      <w:r w:rsidRPr="00461C5C">
        <w:rPr>
          <w:b/>
          <w:bCs/>
          <w:i/>
          <w:iCs/>
        </w:rPr>
        <w:t>нтернет</w:t>
      </w:r>
    </w:p>
    <w:p w:rsidR="00AA73C4" w:rsidRDefault="00AA73C4" w:rsidP="008E1F68">
      <w:r>
        <w:t>События фильма связаны с какими-то особенностями времени, но не держа</w:t>
      </w:r>
      <w:r w:rsidRPr="008E1F68">
        <w:t>тся на них.</w:t>
      </w:r>
      <w:r>
        <w:t xml:space="preserve"> Эта история</w:t>
      </w:r>
      <w:r w:rsidRPr="008E1F68">
        <w:t xml:space="preserve"> могла бы произойти</w:t>
      </w:r>
      <w:r>
        <w:t xml:space="preserve"> хоть сто лет назад, </w:t>
      </w:r>
      <w:r w:rsidRPr="008E1F68">
        <w:t xml:space="preserve">не обязательно в эпоху интернет-бума. </w:t>
      </w:r>
      <w:r>
        <w:t xml:space="preserve">Она </w:t>
      </w:r>
      <w:r w:rsidRPr="008E1F68">
        <w:t xml:space="preserve">про человека, который хочет </w:t>
      </w:r>
      <w:r>
        <w:t xml:space="preserve">создать </w:t>
      </w:r>
      <w:r w:rsidRPr="008E1F68">
        <w:t>что-то оригинальное, но ему мешают об</w:t>
      </w:r>
      <w:r>
        <w:t>стоятельства. В нашем фильме герой</w:t>
      </w:r>
      <w:r w:rsidRPr="008E1F68">
        <w:t xml:space="preserve"> хочет сделать что-то новое в программировании, н</w:t>
      </w:r>
      <w:r>
        <w:t>о с таким же успехом мог стремиться</w:t>
      </w:r>
      <w:r w:rsidRPr="008E1F68">
        <w:t xml:space="preserve"> изобрести самолет</w:t>
      </w:r>
      <w:r>
        <w:t xml:space="preserve"> или, например, телефон</w:t>
      </w:r>
      <w:r w:rsidRPr="008E1F68">
        <w:t xml:space="preserve">. </w:t>
      </w:r>
    </w:p>
    <w:p w:rsidR="00AA73C4" w:rsidRDefault="00AA73C4" w:rsidP="008E1F68"/>
    <w:p w:rsidR="00AA73C4" w:rsidRPr="00461C5C" w:rsidRDefault="00AA73C4" w:rsidP="004314D6">
      <w:pPr>
        <w:jc w:val="center"/>
        <w:rPr>
          <w:b/>
          <w:bCs/>
          <w:i/>
          <w:iCs/>
        </w:rPr>
      </w:pPr>
      <w:r w:rsidRPr="00461C5C">
        <w:rPr>
          <w:b/>
          <w:bCs/>
          <w:i/>
          <w:iCs/>
        </w:rPr>
        <w:t>Аудитория</w:t>
      </w:r>
    </w:p>
    <w:p w:rsidR="00AA73C4" w:rsidRPr="00A64A5F" w:rsidRDefault="00AA73C4" w:rsidP="00AB6305">
      <w:r w:rsidRPr="00340C9B">
        <w:t>«Как п</w:t>
      </w:r>
      <w:r>
        <w:t>однять миллион</w:t>
      </w:r>
      <w:r w:rsidRPr="00340C9B">
        <w:t>»</w:t>
      </w:r>
      <w:r>
        <w:t xml:space="preserve"> – это история о формировании личности. Думаю, молодежи она будет особенно интересна, хотя, в общем-то, делалась универсальной – про людей и для людей вне зависимости от их возраста. </w:t>
      </w: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  <w:r>
        <w:rPr>
          <w:noProof/>
          <w:lang w:eastAsia="ru-RU"/>
        </w:rPr>
        <w:pict>
          <v:shape id="Рисунок 3" o:spid="_x0000_s1027" type="#_x0000_t75" style="position:absolute;margin-left:-.3pt;margin-top:22.75pt;width:305.35pt;height:378.75pt;z-index:251656704;visibility:visible">
            <v:imagedata r:id="rId7" o:title=""/>
            <w10:wrap type="square"/>
          </v:shape>
        </w:pict>
      </w:r>
    </w:p>
    <w:p w:rsidR="00AA73C4" w:rsidRPr="00461C5C" w:rsidRDefault="00AA73C4" w:rsidP="00461C5C">
      <w:pPr>
        <w:jc w:val="both"/>
        <w:rPr>
          <w:b/>
          <w:bCs/>
          <w:sz w:val="28"/>
          <w:szCs w:val="28"/>
        </w:rPr>
      </w:pPr>
      <w:r w:rsidRPr="00461C5C">
        <w:rPr>
          <w:b/>
          <w:bCs/>
          <w:sz w:val="28"/>
          <w:szCs w:val="28"/>
        </w:rPr>
        <w:t>Виктор ГРУДЕВ</w:t>
      </w:r>
    </w:p>
    <w:p w:rsidR="00AA73C4" w:rsidRDefault="00AA73C4" w:rsidP="00021F34"/>
    <w:p w:rsidR="00AA73C4" w:rsidRDefault="00AA73C4" w:rsidP="00021F34">
      <w:r>
        <w:t xml:space="preserve">До этого фильма я ничего не знал ни о программировании, ни о том, как поднять миллион в интернете.  </w:t>
      </w:r>
    </w:p>
    <w:p w:rsidR="00AA73C4" w:rsidRDefault="00AA73C4" w:rsidP="00021F34"/>
    <w:p w:rsidR="00AA73C4" w:rsidRDefault="00AA73C4" w:rsidP="00021F34">
      <w:r>
        <w:t xml:space="preserve">Мой герой – находчивый молодой человек с большим талантом в программировании и пониманием того, как благодаря этим способностям можно «поднимать» огромные деньги. Его главная «проблема» заключается в том, что он – последний романтик. Для него такие слова как любовь, честь, достоинство и свобода – не пустой звук. Именно поэтому на пути Жени встречаются препятствия и трудности. </w:t>
      </w:r>
    </w:p>
    <w:p w:rsidR="00AA73C4" w:rsidRDefault="00AA73C4" w:rsidP="00021F34"/>
    <w:p w:rsidR="00AA73C4" w:rsidRDefault="00AA73C4" w:rsidP="00021F34">
      <w:r>
        <w:t xml:space="preserve">Мои же актерские «проблемы» с легкостью решал режиссер Клим Шипенко. Мне, вчерашнему студенту Новосибирского театрального института, без какого-либо опыта работы в кино, уехавшему на съемки сразу после выпускного, было необычайно страшно приступать к такой работе. Но уверенность Клима вскоре передалась и мне. Его взгляды, советы и репетиции настолько нам, актерам, помогли, что на самих съемках у нас не возникало вопросов, споров и сомнений. </w:t>
      </w:r>
    </w:p>
    <w:p w:rsidR="00AA73C4" w:rsidRDefault="00AA73C4" w:rsidP="00021F34"/>
    <w:p w:rsidR="00AA73C4" w:rsidRPr="00021F34" w:rsidRDefault="00AA73C4" w:rsidP="00021F34">
      <w:r>
        <w:t>«Как поднять миллион</w:t>
      </w:r>
      <w:r w:rsidRPr="00461C5C">
        <w:t>»</w:t>
      </w:r>
      <w:r>
        <w:t xml:space="preserve"> – не пособие, как поднять миллион, а история о том, как сделать правильный выбор и остаться человеком. Уверен, что наше кино получилось честным и смелым, потому что мы так и работали. </w:t>
      </w:r>
    </w:p>
    <w:p w:rsidR="00AA73C4" w:rsidRDefault="00AA73C4" w:rsidP="006B4925">
      <w:pPr>
        <w:rPr>
          <w:b/>
          <w:bCs/>
        </w:rPr>
      </w:pPr>
      <w:r>
        <w:br/>
      </w:r>
    </w:p>
    <w:p w:rsidR="00AA73C4" w:rsidRDefault="00AA73C4" w:rsidP="006B4925">
      <w:pPr>
        <w:rPr>
          <w:b/>
          <w:bCs/>
        </w:rPr>
      </w:pPr>
    </w:p>
    <w:p w:rsidR="00AA73C4" w:rsidRDefault="00AA73C4" w:rsidP="006B4925">
      <w:pPr>
        <w:rPr>
          <w:b/>
          <w:bCs/>
        </w:rPr>
      </w:pPr>
      <w:r>
        <w:rPr>
          <w:noProof/>
          <w:lang w:eastAsia="ru-RU"/>
        </w:rPr>
        <w:pict>
          <v:shape id="Рисунок 4" o:spid="_x0000_s1028" type="#_x0000_t75" style="position:absolute;margin-left:190.95pt;margin-top:21.7pt;width:294.45pt;height:441.75pt;z-index:251655680;visibility:visible">
            <v:imagedata r:id="rId8" o:title=""/>
            <w10:wrap type="square"/>
          </v:shape>
        </w:pict>
      </w:r>
    </w:p>
    <w:p w:rsidR="00AA73C4" w:rsidRPr="001E0394" w:rsidRDefault="00AA73C4" w:rsidP="006B4925">
      <w:pPr>
        <w:rPr>
          <w:b/>
          <w:bCs/>
          <w:sz w:val="28"/>
          <w:szCs w:val="28"/>
        </w:rPr>
      </w:pPr>
      <w:r w:rsidRPr="001E0394">
        <w:rPr>
          <w:b/>
          <w:bCs/>
          <w:sz w:val="28"/>
          <w:szCs w:val="28"/>
        </w:rPr>
        <w:t>Дмитрий КАЛЯЗИН</w:t>
      </w:r>
    </w:p>
    <w:p w:rsidR="00AA73C4" w:rsidRDefault="00AA73C4" w:rsidP="006B4925">
      <w:pPr>
        <w:rPr>
          <w:b/>
          <w:bCs/>
        </w:rPr>
      </w:pPr>
    </w:p>
    <w:p w:rsidR="00AA73C4" w:rsidRPr="00021F34" w:rsidRDefault="00AA73C4" w:rsidP="00021F34">
      <w:r>
        <w:t xml:space="preserve">Я отношусь к фильму </w:t>
      </w:r>
      <w:r w:rsidRPr="00021F34">
        <w:t>как к ребёнку</w:t>
      </w:r>
      <w:r>
        <w:t>, которого любишь бесспорно, не</w:t>
      </w:r>
      <w:r w:rsidRPr="00021F34">
        <w:t xml:space="preserve">смотря на его недостатки и </w:t>
      </w:r>
      <w:r>
        <w:t>достоинства</w:t>
      </w:r>
      <w:r w:rsidRPr="00021F34">
        <w:t>. Это был очень добрый и светлый период моей жизни.</w:t>
      </w:r>
      <w:r>
        <w:t xml:space="preserve"> </w:t>
      </w:r>
      <w:r w:rsidRPr="00021F34">
        <w:t xml:space="preserve"> Так получилось, что меня утвердили н</w:t>
      </w:r>
      <w:r>
        <w:t>а проект за четыре дня до начала</w:t>
      </w:r>
      <w:r w:rsidRPr="00021F34">
        <w:t xml:space="preserve"> съё</w:t>
      </w:r>
      <w:r>
        <w:t>мок. Был долгий процесс выбора актера на этого</w:t>
      </w:r>
      <w:r w:rsidRPr="00021F34">
        <w:t xml:space="preserve"> персонажа, но в итоге удача улыбнулась мне. Поводов называть это удачей у меня много: интересный сценарий</w:t>
      </w:r>
      <w:r>
        <w:t xml:space="preserve"> с идеей, которая меня волнует; </w:t>
      </w:r>
      <w:r w:rsidRPr="00021F34">
        <w:t xml:space="preserve"> замечательная </w:t>
      </w:r>
      <w:r>
        <w:t xml:space="preserve">высокопрофессиональная </w:t>
      </w:r>
      <w:r w:rsidRPr="00021F34">
        <w:t>съёмочная группа</w:t>
      </w:r>
      <w:r>
        <w:t>;</w:t>
      </w:r>
      <w:r w:rsidRPr="00021F34">
        <w:t xml:space="preserve"> потрясающие партнёры. Всё как-то совпало.</w:t>
      </w:r>
    </w:p>
    <w:p w:rsidR="00AA73C4" w:rsidRDefault="00AA73C4" w:rsidP="00021F34"/>
    <w:p w:rsidR="00AA73C4" w:rsidRDefault="00AA73C4" w:rsidP="00021F34">
      <w:r w:rsidRPr="00021F34">
        <w:t xml:space="preserve">Каждая роль чему-то учит. Мой </w:t>
      </w:r>
      <w:r>
        <w:t xml:space="preserve">герой Коля </w:t>
      </w:r>
      <w:r w:rsidRPr="00021F34">
        <w:t>показал мне</w:t>
      </w:r>
      <w:r>
        <w:t>, насколько многогранным</w:t>
      </w:r>
      <w:r w:rsidRPr="00021F34">
        <w:t xml:space="preserve"> может быть человек, и что нельзя судить </w:t>
      </w:r>
      <w:r>
        <w:t>о нём только по одной черте</w:t>
      </w:r>
      <w:r w:rsidRPr="00021F34">
        <w:t xml:space="preserve"> характера. Как уживаются, на первый</w:t>
      </w:r>
      <w:r>
        <w:t xml:space="preserve"> взгляд, несовместимые качества: н</w:t>
      </w:r>
      <w:r w:rsidRPr="00021F34">
        <w:t>апример</w:t>
      </w:r>
      <w:r>
        <w:t xml:space="preserve">, </w:t>
      </w:r>
      <w:r w:rsidRPr="00021F34">
        <w:t xml:space="preserve"> трусость перед тупой физической силой и готовность по</w:t>
      </w:r>
      <w:r>
        <w:t xml:space="preserve">жертвовать жизнью ради товарища?  Коля идёт к своей мечте и по дороге к ней находит настоящего друга. И когда Коля уже </w:t>
      </w:r>
      <w:r w:rsidRPr="00021F34">
        <w:t xml:space="preserve"> </w:t>
      </w:r>
      <w:r>
        <w:t xml:space="preserve">практически добился своего, перед ним встает </w:t>
      </w:r>
      <w:r w:rsidRPr="00021F34">
        <w:t>страшный в</w:t>
      </w:r>
      <w:r>
        <w:t>ыбор: друг или мечта всей жизни?</w:t>
      </w:r>
      <w:r w:rsidRPr="00021F34">
        <w:t xml:space="preserve"> Очень  </w:t>
      </w:r>
      <w:r>
        <w:t xml:space="preserve">сложные </w:t>
      </w:r>
      <w:r w:rsidRPr="00021F34">
        <w:t>обстоятельства</w:t>
      </w:r>
      <w:r>
        <w:t>…</w:t>
      </w:r>
      <w:r w:rsidRPr="00021F34">
        <w:t xml:space="preserve"> </w:t>
      </w:r>
    </w:p>
    <w:p w:rsidR="00AA73C4" w:rsidRDefault="00AA73C4" w:rsidP="00021F34"/>
    <w:p w:rsidR="00AA73C4" w:rsidRPr="001E65B2" w:rsidRDefault="00AA73C4" w:rsidP="00021F34">
      <w:r>
        <w:t>Я</w:t>
      </w:r>
      <w:r w:rsidRPr="00021F34">
        <w:t xml:space="preserve"> благодарен режиссёру Климу Шипенко, который </w:t>
      </w:r>
      <w:r>
        <w:t>и мне, и теперь уже моему близкому другу Вите Грудеву очень</w:t>
      </w:r>
      <w:r w:rsidRPr="00021F34">
        <w:t xml:space="preserve"> помогал. Все </w:t>
      </w:r>
      <w:r>
        <w:t>наши парные сцены мы</w:t>
      </w:r>
      <w:r w:rsidRPr="00021F34">
        <w:t xml:space="preserve"> репетирова</w:t>
      </w:r>
      <w:r>
        <w:t xml:space="preserve">ли с Климом </w:t>
      </w:r>
      <w:r w:rsidRPr="00021F34">
        <w:t>з</w:t>
      </w:r>
      <w:r>
        <w:t>а два-три дня до съёмок. Поэтому на площадку</w:t>
      </w:r>
      <w:r w:rsidRPr="00021F34">
        <w:t xml:space="preserve"> приходили с полным понимаем того, что будем делать. </w:t>
      </w:r>
      <w:r>
        <w:t xml:space="preserve"> </w:t>
      </w:r>
    </w:p>
    <w:p w:rsidR="00AA73C4" w:rsidRPr="00D16867" w:rsidRDefault="00AA73C4" w:rsidP="00A20359">
      <w:pPr>
        <w:rPr>
          <w:b/>
          <w:bCs/>
        </w:rPr>
      </w:pPr>
    </w:p>
    <w:p w:rsidR="00AA73C4" w:rsidRDefault="00AA73C4" w:rsidP="00A20359">
      <w:pPr>
        <w:rPr>
          <w:b/>
          <w:bCs/>
        </w:rPr>
      </w:pPr>
    </w:p>
    <w:p w:rsidR="00AA73C4" w:rsidRDefault="00AA73C4" w:rsidP="00A20359">
      <w:pPr>
        <w:rPr>
          <w:b/>
          <w:bCs/>
        </w:rPr>
      </w:pPr>
    </w:p>
    <w:p w:rsidR="00AA73C4" w:rsidRPr="001E0394" w:rsidRDefault="00AA73C4" w:rsidP="00A20359">
      <w:pPr>
        <w:rPr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style="position:absolute;margin-left:162.45pt;margin-top:.3pt;width:326.5pt;height:236.25pt;z-index:251657728;visibility:visible">
            <v:imagedata r:id="rId9" o:title=""/>
            <w10:wrap type="square"/>
          </v:shape>
        </w:pict>
      </w:r>
      <w:r>
        <w:rPr>
          <w:b/>
          <w:bCs/>
          <w:sz w:val="28"/>
          <w:szCs w:val="28"/>
        </w:rPr>
        <w:t>Софья</w:t>
      </w:r>
      <w:r w:rsidRPr="001E0394">
        <w:rPr>
          <w:b/>
          <w:bCs/>
          <w:sz w:val="28"/>
          <w:szCs w:val="28"/>
        </w:rPr>
        <w:t xml:space="preserve"> КАРПУНИНА</w:t>
      </w:r>
    </w:p>
    <w:p w:rsidR="00AA73C4" w:rsidRDefault="00AA73C4" w:rsidP="00A20359">
      <w:r>
        <w:t xml:space="preserve">Я играю молодую девушку-активистку, главное занятие которой – волонтерство. Она собирает подписи в защиту Химкинского леса, Ахтырского заповедника… </w:t>
      </w:r>
    </w:p>
    <w:p w:rsidR="00AA73C4" w:rsidRDefault="00AA73C4" w:rsidP="00A20359">
      <w:r>
        <w:t>То, что она мимоходом говорит Жене, и то, что естественно для нее самой, наталкивает его на мысли, заставляющие в корне изменить жизнь. Эта девушка невольно помогает ему сделать шаг и начать жить, как он мечтал, – честно.</w:t>
      </w:r>
    </w:p>
    <w:p w:rsidR="00AA73C4" w:rsidRDefault="00AA73C4" w:rsidP="00A20359"/>
    <w:p w:rsidR="00AA73C4" w:rsidRDefault="00AA73C4" w:rsidP="00A20359"/>
    <w:p w:rsidR="00AA73C4" w:rsidRPr="00021F34" w:rsidRDefault="00AA73C4" w:rsidP="00A20359">
      <w:r>
        <w:rPr>
          <w:noProof/>
          <w:lang w:eastAsia="ru-RU"/>
        </w:rPr>
        <w:pict>
          <v:shape id="Рисунок 6" o:spid="_x0000_s1030" type="#_x0000_t75" style="position:absolute;margin-left:-.3pt;margin-top:25.75pt;width:223.5pt;height:289.15pt;z-index:251658752;visibility:visible">
            <v:imagedata r:id="rId10" o:title=""/>
            <w10:wrap type="square"/>
          </v:shape>
        </w:pict>
      </w:r>
    </w:p>
    <w:p w:rsidR="00AA73C4" w:rsidRPr="00D7125C" w:rsidRDefault="00AA73C4" w:rsidP="00A20359">
      <w:pPr>
        <w:rPr>
          <w:b/>
          <w:bCs/>
          <w:sz w:val="28"/>
          <w:szCs w:val="28"/>
        </w:rPr>
      </w:pPr>
      <w:r w:rsidRPr="00D7125C">
        <w:rPr>
          <w:b/>
          <w:bCs/>
          <w:sz w:val="28"/>
          <w:szCs w:val="28"/>
        </w:rPr>
        <w:t>Дмитрий ШАХОВ, автор книги «Исповедь Z@drota»</w:t>
      </w:r>
    </w:p>
    <w:p w:rsidR="00AA73C4" w:rsidRDefault="00AA73C4" w:rsidP="00A20359"/>
    <w:p w:rsidR="00AA73C4" w:rsidRPr="006B4925" w:rsidRDefault="00AA73C4" w:rsidP="00A20359">
      <w:r>
        <w:t>П</w:t>
      </w:r>
      <w:r w:rsidRPr="006B4925">
        <w:t>риятно, что моя книга легла в</w:t>
      </w:r>
      <w:r>
        <w:t xml:space="preserve"> основу полнометражного фильма. </w:t>
      </w:r>
      <w:r w:rsidRPr="006B4925">
        <w:t>Кроме того, я с интересом прикоснулся к миру российского кинематографа, с которым до того не имел никаких дел – всегда интересно узнать что-то новое. Конечно, сценарий отличается от оригинальной повести, и мне, как автору, жалко выброшенных эпизодов и героев. Но признаю, что формат у книги не киношный</w:t>
      </w:r>
      <w:r>
        <w:t>,</w:t>
      </w:r>
      <w:r w:rsidRPr="006B4925">
        <w:t xml:space="preserve"> и требовалась переработка под кино. Надеюсь, фильм получится интересный</w:t>
      </w:r>
      <w:r>
        <w:t>,</w:t>
      </w:r>
      <w:r w:rsidRPr="006B4925">
        <w:t xml:space="preserve"> и его ждет хорошая прокатная судьба, а там</w:t>
      </w:r>
      <w:r>
        <w:t xml:space="preserve">  и продолжение не за горами</w:t>
      </w:r>
      <w:r w:rsidRPr="006B4925">
        <w:t>.</w:t>
      </w:r>
    </w:p>
    <w:p w:rsidR="00AA73C4" w:rsidRDefault="00AA73C4" w:rsidP="006B4925"/>
    <w:p w:rsidR="00AA73C4" w:rsidRDefault="00AA73C4" w:rsidP="00337985">
      <w:pPr>
        <w:rPr>
          <w:b/>
          <w:bCs/>
        </w:rPr>
      </w:pPr>
    </w:p>
    <w:p w:rsidR="00AA73C4" w:rsidRDefault="00AA73C4" w:rsidP="00337985">
      <w:pPr>
        <w:rPr>
          <w:b/>
          <w:bCs/>
        </w:rPr>
      </w:pPr>
    </w:p>
    <w:p w:rsidR="00AA73C4" w:rsidRDefault="00AA73C4" w:rsidP="00337985">
      <w:pPr>
        <w:rPr>
          <w:b/>
          <w:bCs/>
        </w:rPr>
      </w:pPr>
    </w:p>
    <w:p w:rsidR="00AA73C4" w:rsidRDefault="00AA73C4" w:rsidP="00337985">
      <w:pPr>
        <w:rPr>
          <w:b/>
          <w:bCs/>
        </w:rPr>
      </w:pPr>
    </w:p>
    <w:p w:rsidR="00AA73C4" w:rsidRDefault="00AA73C4" w:rsidP="001D59F1">
      <w:pPr>
        <w:jc w:val="center"/>
        <w:rPr>
          <w:b/>
          <w:bCs/>
        </w:rPr>
      </w:pPr>
      <w:r w:rsidRPr="003468EA">
        <w:rPr>
          <w:b/>
          <w:bCs/>
          <w:noProof/>
          <w:lang w:eastAsia="ru-RU"/>
        </w:rPr>
        <w:pict>
          <v:shape id="Рисунок 8" o:spid="_x0000_i1026" type="#_x0000_t75" style="width:467.25pt;height:181.5pt;visibility:visible">
            <v:imagedata r:id="rId11" o:title=""/>
          </v:shape>
        </w:pict>
      </w:r>
    </w:p>
    <w:p w:rsidR="00AA73C4" w:rsidRDefault="00AA73C4" w:rsidP="001D59F1">
      <w:pPr>
        <w:jc w:val="center"/>
        <w:rPr>
          <w:b/>
          <w:bCs/>
        </w:rPr>
      </w:pPr>
    </w:p>
    <w:p w:rsidR="00AA73C4" w:rsidRDefault="00AA73C4" w:rsidP="001D59F1">
      <w:pPr>
        <w:jc w:val="center"/>
        <w:rPr>
          <w:b/>
          <w:bCs/>
        </w:rPr>
      </w:pPr>
      <w:r>
        <w:rPr>
          <w:b/>
          <w:bCs/>
        </w:rPr>
        <w:t>Дополнительная информация о фильме:</w:t>
      </w:r>
    </w:p>
    <w:p w:rsidR="00AA73C4" w:rsidRPr="001D59F1" w:rsidRDefault="00AA73C4" w:rsidP="00337985"/>
    <w:p w:rsidR="00AA73C4" w:rsidRPr="001D59F1" w:rsidRDefault="00AA73C4" w:rsidP="00337985">
      <w:r w:rsidRPr="001D59F1">
        <w:t>•</w:t>
      </w:r>
      <w:r w:rsidRPr="001D59F1">
        <w:tab/>
        <w:t>Сценарий к фильму на</w:t>
      </w:r>
      <w:r>
        <w:t>писан по мотивам интернет-повести</w:t>
      </w:r>
      <w:r w:rsidRPr="001D59F1">
        <w:t xml:space="preserve"> Дмитрия </w:t>
      </w:r>
      <w:r>
        <w:t xml:space="preserve">Шахова «Исповедь </w:t>
      </w:r>
      <w:r w:rsidRPr="00BB1EFE">
        <w:rPr>
          <w:sz w:val="20"/>
          <w:szCs w:val="20"/>
        </w:rPr>
        <w:t>Z@drota</w:t>
      </w:r>
      <w:r>
        <w:t xml:space="preserve">» – </w:t>
      </w:r>
      <w:r w:rsidRPr="001D59F1">
        <w:t>первая ч</w:t>
      </w:r>
      <w:r>
        <w:t>асть стала настоящей сенсацией р</w:t>
      </w:r>
      <w:r w:rsidRPr="001D59F1">
        <w:t>унета, набрав всего за месяц 200 000 скачиваний.</w:t>
      </w:r>
    </w:p>
    <w:p w:rsidR="00AA73C4" w:rsidRPr="001D59F1" w:rsidRDefault="00AA73C4" w:rsidP="00337985">
      <w:r w:rsidRPr="001D59F1">
        <w:t>•</w:t>
      </w:r>
      <w:r w:rsidRPr="001D59F1">
        <w:tab/>
        <w:t>Съёмки проход</w:t>
      </w:r>
      <w:r>
        <w:t>или в августе и сентябре 2013</w:t>
      </w:r>
      <w:r w:rsidRPr="001D59F1">
        <w:t xml:space="preserve"> года в Москве, Подмосковье, Санкт-Петербурге, Новороссийске. </w:t>
      </w:r>
    </w:p>
    <w:p w:rsidR="00AA73C4" w:rsidRPr="001D59F1" w:rsidRDefault="00AA73C4" w:rsidP="00337985">
      <w:r w:rsidRPr="001D59F1">
        <w:t>•</w:t>
      </w:r>
      <w:r w:rsidRPr="001D59F1">
        <w:tab/>
        <w:t>Бюджет фильма 51 000 000 рублей</w:t>
      </w:r>
    </w:p>
    <w:p w:rsidR="00AA73C4" w:rsidRPr="001D59F1" w:rsidRDefault="00AA73C4" w:rsidP="00337985"/>
    <w:p w:rsidR="00AA73C4" w:rsidRDefault="00AA73C4" w:rsidP="00337985">
      <w:pPr>
        <w:rPr>
          <w:b/>
          <w:bCs/>
        </w:rPr>
      </w:pPr>
    </w:p>
    <w:p w:rsidR="00AA73C4" w:rsidRDefault="00AA73C4" w:rsidP="001D59F1">
      <w:pPr>
        <w:jc w:val="center"/>
        <w:rPr>
          <w:b/>
          <w:bCs/>
        </w:rPr>
      </w:pPr>
      <w:r>
        <w:rPr>
          <w:b/>
          <w:bCs/>
        </w:rPr>
        <w:t xml:space="preserve">Трейлер </w:t>
      </w:r>
      <w:hyperlink r:id="rId12" w:history="1">
        <w:r w:rsidRPr="00C714C8">
          <w:rPr>
            <w:rStyle w:val="Hyperlink"/>
            <w:b/>
            <w:bCs/>
          </w:rPr>
          <w:t>https://youtu.be/NAS-SnEjxI0</w:t>
        </w:r>
      </w:hyperlink>
    </w:p>
    <w:p w:rsidR="00AA73C4" w:rsidRDefault="00AA73C4" w:rsidP="001D59F1">
      <w:pPr>
        <w:jc w:val="center"/>
        <w:rPr>
          <w:b/>
          <w:bCs/>
        </w:rPr>
      </w:pPr>
      <w:r>
        <w:rPr>
          <w:b/>
          <w:bCs/>
        </w:rPr>
        <w:t xml:space="preserve">Кадры из фильма </w:t>
      </w:r>
      <w:hyperlink r:id="rId13" w:history="1">
        <w:r w:rsidRPr="00C714C8">
          <w:rPr>
            <w:rStyle w:val="Hyperlink"/>
            <w:b/>
            <w:bCs/>
          </w:rPr>
          <w:t>https://yadi.sk/d/8XT0-MirMGtup</w:t>
        </w:r>
      </w:hyperlink>
    </w:p>
    <w:p w:rsidR="00AA73C4" w:rsidRDefault="00AA73C4" w:rsidP="00337985">
      <w:pPr>
        <w:rPr>
          <w:b/>
          <w:bCs/>
        </w:rPr>
      </w:pPr>
    </w:p>
    <w:p w:rsidR="00AA73C4" w:rsidRDefault="00AA73C4" w:rsidP="00337985">
      <w:pPr>
        <w:rPr>
          <w:b/>
          <w:bCs/>
        </w:rPr>
      </w:pPr>
    </w:p>
    <w:p w:rsidR="00AA73C4" w:rsidRDefault="00AA73C4" w:rsidP="001D59F1">
      <w:pPr>
        <w:jc w:val="right"/>
        <w:rPr>
          <w:b/>
          <w:bCs/>
        </w:rPr>
      </w:pPr>
    </w:p>
    <w:p w:rsidR="00AA73C4" w:rsidRPr="001D59F1" w:rsidRDefault="00AA73C4" w:rsidP="001D59F1">
      <w:pPr>
        <w:jc w:val="right"/>
        <w:rPr>
          <w:b/>
          <w:bCs/>
        </w:rPr>
      </w:pPr>
      <w:bookmarkStart w:id="0" w:name="_GoBack"/>
      <w:bookmarkEnd w:id="0"/>
      <w:r w:rsidRPr="001D59F1">
        <w:rPr>
          <w:b/>
          <w:bCs/>
        </w:rPr>
        <w:t>PR-директор «Марс Медиа»</w:t>
      </w:r>
    </w:p>
    <w:p w:rsidR="00AA73C4" w:rsidRPr="001D59F1" w:rsidRDefault="00AA73C4" w:rsidP="001D59F1">
      <w:pPr>
        <w:jc w:val="right"/>
        <w:rPr>
          <w:b/>
          <w:bCs/>
        </w:rPr>
      </w:pPr>
      <w:r w:rsidRPr="001D59F1">
        <w:rPr>
          <w:b/>
          <w:bCs/>
        </w:rPr>
        <w:t>Ирина Данилова</w:t>
      </w:r>
    </w:p>
    <w:p w:rsidR="00AA73C4" w:rsidRDefault="00AA73C4" w:rsidP="001D59F1">
      <w:pPr>
        <w:jc w:val="right"/>
        <w:rPr>
          <w:b/>
          <w:bCs/>
        </w:rPr>
      </w:pPr>
      <w:hyperlink r:id="rId14" w:history="1">
        <w:r w:rsidRPr="00C714C8">
          <w:rPr>
            <w:rStyle w:val="Hyperlink"/>
            <w:b/>
            <w:bCs/>
          </w:rPr>
          <w:t>i.danilova@marsme.ru</w:t>
        </w:r>
      </w:hyperlink>
    </w:p>
    <w:p w:rsidR="00AA73C4" w:rsidRPr="00337985" w:rsidRDefault="00AA73C4" w:rsidP="001D59F1">
      <w:pPr>
        <w:jc w:val="right"/>
        <w:rPr>
          <w:b/>
          <w:bCs/>
        </w:rPr>
      </w:pPr>
      <w:r w:rsidRPr="001D59F1">
        <w:rPr>
          <w:b/>
          <w:bCs/>
        </w:rPr>
        <w:t>8 926 536 13 66</w:t>
      </w:r>
    </w:p>
    <w:sectPr w:rsidR="00AA73C4" w:rsidRPr="00337985" w:rsidSect="0002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77AC3"/>
    <w:multiLevelType w:val="hybridMultilevel"/>
    <w:tmpl w:val="95B00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327E"/>
    <w:rsid w:val="00021F34"/>
    <w:rsid w:val="00025BF6"/>
    <w:rsid w:val="00086C3A"/>
    <w:rsid w:val="00103AAE"/>
    <w:rsid w:val="001D59F1"/>
    <w:rsid w:val="001E0394"/>
    <w:rsid w:val="001E65B2"/>
    <w:rsid w:val="00206AB0"/>
    <w:rsid w:val="00246657"/>
    <w:rsid w:val="002A37F8"/>
    <w:rsid w:val="002B6E61"/>
    <w:rsid w:val="002C2813"/>
    <w:rsid w:val="00337985"/>
    <w:rsid w:val="00340C9B"/>
    <w:rsid w:val="003468EA"/>
    <w:rsid w:val="003517B4"/>
    <w:rsid w:val="00396268"/>
    <w:rsid w:val="004314D6"/>
    <w:rsid w:val="00443E6C"/>
    <w:rsid w:val="00460DA2"/>
    <w:rsid w:val="00461C5C"/>
    <w:rsid w:val="00486004"/>
    <w:rsid w:val="004A253A"/>
    <w:rsid w:val="004C5D51"/>
    <w:rsid w:val="005024C7"/>
    <w:rsid w:val="0057675A"/>
    <w:rsid w:val="005B181E"/>
    <w:rsid w:val="005B67EA"/>
    <w:rsid w:val="005C42FB"/>
    <w:rsid w:val="006570D8"/>
    <w:rsid w:val="006B4925"/>
    <w:rsid w:val="006B6E54"/>
    <w:rsid w:val="00812B33"/>
    <w:rsid w:val="00842652"/>
    <w:rsid w:val="008445BD"/>
    <w:rsid w:val="008E1F68"/>
    <w:rsid w:val="009412DB"/>
    <w:rsid w:val="009B3812"/>
    <w:rsid w:val="009B4E05"/>
    <w:rsid w:val="00A20359"/>
    <w:rsid w:val="00A4327E"/>
    <w:rsid w:val="00A50BB8"/>
    <w:rsid w:val="00A64A5F"/>
    <w:rsid w:val="00AA73C4"/>
    <w:rsid w:val="00AB6305"/>
    <w:rsid w:val="00B36DC1"/>
    <w:rsid w:val="00B5035D"/>
    <w:rsid w:val="00B72CA0"/>
    <w:rsid w:val="00BA6B90"/>
    <w:rsid w:val="00BB1EFE"/>
    <w:rsid w:val="00BC3A8E"/>
    <w:rsid w:val="00C31812"/>
    <w:rsid w:val="00C714C8"/>
    <w:rsid w:val="00C91E0E"/>
    <w:rsid w:val="00D132DD"/>
    <w:rsid w:val="00D16867"/>
    <w:rsid w:val="00D7125C"/>
    <w:rsid w:val="00D95C37"/>
    <w:rsid w:val="00DF3399"/>
    <w:rsid w:val="00E26A93"/>
    <w:rsid w:val="00FB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BF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E1F6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3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79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D59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di.sk/d/8XT0-MirMGtu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NAS-SnEjxI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.danilova@marsm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532</TotalTime>
  <Pages>7</Pages>
  <Words>1299</Words>
  <Characters>7407</Characters>
  <Application>Microsoft Office Outlook</Application>
  <DocSecurity>0</DocSecurity>
  <Lines>0</Lines>
  <Paragraphs>0</Paragraphs>
  <ScaleCrop>false</ScaleCrop>
  <Company>Wh.Kitten Software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Данилова</dc:creator>
  <cp:keywords/>
  <dc:description/>
  <cp:lastModifiedBy>Valya</cp:lastModifiedBy>
  <cp:revision>15</cp:revision>
  <cp:lastPrinted>2015-04-15T13:05:00Z</cp:lastPrinted>
  <dcterms:created xsi:type="dcterms:W3CDTF">2015-04-09T12:49:00Z</dcterms:created>
  <dcterms:modified xsi:type="dcterms:W3CDTF">2016-02-02T09:36:00Z</dcterms:modified>
</cp:coreProperties>
</file>